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65C" w:rsidRPr="00DB574B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B574B">
        <w:rPr>
          <w:rFonts w:ascii="Times New Roman" w:hAnsi="Times New Roman"/>
          <w:sz w:val="28"/>
          <w:szCs w:val="28"/>
          <w:lang w:eastAsia="ru-RU"/>
        </w:rPr>
        <w:t>Российская Федерация</w:t>
      </w:r>
    </w:p>
    <w:p w:rsidR="0034065C" w:rsidRPr="00DB574B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АДМИНИСТРАЦИЯ ПОС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>ЛКА РАМАСУХА</w:t>
      </w:r>
    </w:p>
    <w:p w:rsidR="0034065C" w:rsidRPr="00DB574B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>ПОЧЕПСКОГО РАЙОНА БРЯНСКОЙ ОБЛАСТИ</w:t>
      </w:r>
    </w:p>
    <w:p w:rsidR="0034065C" w:rsidRPr="00DB574B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4065C" w:rsidRPr="00DB574B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>П О С Т А Н О В Л Е Н И Е</w:t>
      </w:r>
    </w:p>
    <w:p w:rsidR="0034065C" w:rsidRPr="00DB574B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4065C" w:rsidRPr="00DB574B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19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>.0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>.202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</w:p>
    <w:p w:rsidR="0034065C" w:rsidRPr="00DB574B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>пгт. Рамасуха</w:t>
      </w:r>
    </w:p>
    <w:p w:rsidR="0034065C" w:rsidRPr="00DB574B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4065C" w:rsidRPr="00DB574B" w:rsidRDefault="0034065C" w:rsidP="00DB57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B574B">
        <w:rPr>
          <w:rFonts w:ascii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  <w:lang w:eastAsia="ru-RU"/>
        </w:rPr>
        <w:t>присвоении адресов</w:t>
      </w:r>
      <w:r w:rsidRPr="00DB574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4065C" w:rsidRPr="00DB574B" w:rsidRDefault="0034065C" w:rsidP="00DB57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земельным участкам</w:t>
      </w:r>
    </w:p>
    <w:p w:rsidR="0034065C" w:rsidRPr="00DB574B" w:rsidRDefault="0034065C" w:rsidP="00DB574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4065C" w:rsidRPr="00DB574B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74B">
        <w:rPr>
          <w:rFonts w:ascii="Times New Roman" w:hAnsi="Times New Roman"/>
          <w:sz w:val="28"/>
          <w:szCs w:val="28"/>
          <w:lang w:eastAsia="ru-RU"/>
        </w:rPr>
        <w:t xml:space="preserve">  Руководствуясь п. 21 ч. 1 ст. 14 Федерального закона от 06.10.2003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B574B">
        <w:rPr>
          <w:rFonts w:ascii="Times New Roman" w:hAnsi="Times New Roman"/>
          <w:sz w:val="28"/>
          <w:szCs w:val="28"/>
          <w:lang w:eastAsia="ru-RU"/>
        </w:rPr>
        <w:t>№ 131-ФЗ «Об общих принципах организации местного самоуправления                       в Российской Федерации», п. 3 ст. 5 Федерального закона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утверждёнными постановлением Правительства Российской Федерации от 19.11.2014 №1221, Устав</w:t>
      </w:r>
      <w:r>
        <w:rPr>
          <w:rFonts w:ascii="Times New Roman" w:hAnsi="Times New Roman"/>
          <w:sz w:val="28"/>
          <w:szCs w:val="28"/>
          <w:lang w:eastAsia="ru-RU"/>
        </w:rPr>
        <w:t>ом</w:t>
      </w:r>
      <w:r w:rsidRPr="00DB574B">
        <w:rPr>
          <w:rFonts w:ascii="Times New Roman" w:hAnsi="Times New Roman"/>
          <w:sz w:val="28"/>
          <w:szCs w:val="28"/>
          <w:lang w:eastAsia="ru-RU"/>
        </w:rPr>
        <w:t xml:space="preserve"> Рамасухского городского поселения Почепского муниципального района Брянской области, в целях актуализации адресного хозяйства, администрация посёлка Рамасуха</w:t>
      </w:r>
    </w:p>
    <w:p w:rsidR="0034065C" w:rsidRPr="00DB574B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065C" w:rsidRPr="00DB574B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574B">
        <w:rPr>
          <w:rFonts w:ascii="Times New Roman" w:hAnsi="Times New Roman"/>
          <w:sz w:val="28"/>
          <w:szCs w:val="28"/>
          <w:lang w:eastAsia="ru-RU"/>
        </w:rPr>
        <w:t xml:space="preserve">ПОСТАНОВЛЯЕТ:  </w:t>
      </w:r>
    </w:p>
    <w:p w:rsidR="0034065C" w:rsidRPr="00DB574B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4065C" w:rsidRDefault="0034065C" w:rsidP="00DB574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DB574B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Присвоить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земельному участку 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>с кадастровым номером 32:20:0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740104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30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адрес: </w:t>
      </w:r>
      <w:r w:rsidRPr="00DB574B">
        <w:rPr>
          <w:rFonts w:ascii="Times New Roman" w:eastAsia="Arial Unicode MS" w:hAnsi="Times New Roman"/>
          <w:sz w:val="28"/>
          <w:szCs w:val="28"/>
          <w:lang w:eastAsia="ru-RU"/>
        </w:rPr>
        <w:t xml:space="preserve">Российская Федерация, Брянская область, Почепский муниципальный район, Рамасухское городское поселение, пгт. Рамасуха, ул. </w:t>
      </w:r>
      <w:smartTag w:uri="urn:schemas-microsoft-com:office:smarttags" w:element="metricconverter">
        <w:smartTagPr>
          <w:attr w:name="ProductID" w:val="21 км"/>
        </w:smartTagPr>
        <w:r>
          <w:rPr>
            <w:rFonts w:ascii="Times New Roman" w:eastAsia="Arial Unicode MS" w:hAnsi="Times New Roman"/>
            <w:sz w:val="28"/>
            <w:szCs w:val="28"/>
            <w:lang w:eastAsia="ru-RU"/>
          </w:rPr>
          <w:t>21 км</w:t>
        </w:r>
      </w:smartTag>
      <w:r>
        <w:rPr>
          <w:rFonts w:ascii="Times New Roman" w:eastAsia="Arial Unicode MS" w:hAnsi="Times New Roman"/>
          <w:sz w:val="28"/>
          <w:szCs w:val="28"/>
          <w:lang w:eastAsia="ru-RU"/>
        </w:rPr>
        <w:t>, земельный участок</w:t>
      </w:r>
      <w:r w:rsidRPr="00DB574B">
        <w:rPr>
          <w:rFonts w:ascii="Times New Roman" w:eastAsia="Arial Unicode MS" w:hAnsi="Times New Roman"/>
          <w:sz w:val="28"/>
          <w:szCs w:val="28"/>
          <w:lang w:eastAsia="ru-RU"/>
        </w:rPr>
        <w:t xml:space="preserve"> 6.</w:t>
      </w:r>
    </w:p>
    <w:p w:rsidR="0034065C" w:rsidRPr="00DB574B" w:rsidRDefault="0034065C" w:rsidP="001851F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Pr="00DB574B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Присвоить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земельному участку 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>с кадастровым номером 32:20:0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740104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31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адрес: </w:t>
      </w:r>
      <w:r w:rsidRPr="00DB574B">
        <w:rPr>
          <w:rFonts w:ascii="Times New Roman" w:eastAsia="Arial Unicode MS" w:hAnsi="Times New Roman"/>
          <w:sz w:val="28"/>
          <w:szCs w:val="28"/>
          <w:lang w:eastAsia="ru-RU"/>
        </w:rPr>
        <w:t xml:space="preserve">Российская Федерация, Брянская область, Почепский муниципальный район, Рамасухское городское поселение, пгт. Рамасуха, ул. </w:t>
      </w:r>
      <w:smartTag w:uri="urn:schemas-microsoft-com:office:smarttags" w:element="metricconverter">
        <w:smartTagPr>
          <w:attr w:name="ProductID" w:val="21 км"/>
        </w:smartTagPr>
        <w:r>
          <w:rPr>
            <w:rFonts w:ascii="Times New Roman" w:eastAsia="Arial Unicode MS" w:hAnsi="Times New Roman"/>
            <w:sz w:val="28"/>
            <w:szCs w:val="28"/>
            <w:lang w:eastAsia="ru-RU"/>
          </w:rPr>
          <w:t>21 км</w:t>
        </w:r>
      </w:smartTag>
      <w:r>
        <w:rPr>
          <w:rFonts w:ascii="Times New Roman" w:eastAsia="Arial Unicode MS" w:hAnsi="Times New Roman"/>
          <w:sz w:val="28"/>
          <w:szCs w:val="28"/>
          <w:lang w:eastAsia="ru-RU"/>
        </w:rPr>
        <w:t>, земельный участок</w:t>
      </w:r>
      <w:r w:rsidRPr="00DB574B">
        <w:rPr>
          <w:rFonts w:ascii="Times New Roman" w:eastAsia="Arial Unicode MS" w:hAnsi="Times New Roman"/>
          <w:sz w:val="28"/>
          <w:szCs w:val="28"/>
          <w:lang w:eastAsia="ru-RU"/>
        </w:rPr>
        <w:t xml:space="preserve"> 6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а</w:t>
      </w:r>
      <w:r w:rsidRPr="00DB574B">
        <w:rPr>
          <w:rFonts w:ascii="Times New Roman" w:eastAsia="Arial Unicode MS" w:hAnsi="Times New Roman"/>
          <w:sz w:val="28"/>
          <w:szCs w:val="28"/>
          <w:lang w:eastAsia="ru-RU"/>
        </w:rPr>
        <w:t>.</w:t>
      </w:r>
    </w:p>
    <w:p w:rsidR="0034065C" w:rsidRPr="00DB574B" w:rsidRDefault="0034065C" w:rsidP="00DB57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3.  </w:t>
      </w:r>
      <w:r w:rsidRPr="00DB574B">
        <w:rPr>
          <w:rFonts w:ascii="Times New Roman" w:hAnsi="Times New Roman"/>
          <w:sz w:val="28"/>
          <w:szCs w:val="28"/>
          <w:lang w:eastAsia="ru-RU"/>
        </w:rPr>
        <w:t>Настоящее постановление направить в Управление Федеральной службы государственной регистрации, кадастра и картографии по Брянской области и разместить в Федеральной информационной адресной системе.</w:t>
      </w:r>
    </w:p>
    <w:p w:rsidR="0034065C" w:rsidRPr="00DB574B" w:rsidRDefault="0034065C" w:rsidP="00DB574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4065C" w:rsidRDefault="0034065C" w:rsidP="00DB574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4065C" w:rsidRDefault="0034065C" w:rsidP="00DB574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4065C" w:rsidRPr="00DB574B" w:rsidRDefault="0034065C" w:rsidP="00DB574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4065C" w:rsidRPr="00722622" w:rsidRDefault="0034065C" w:rsidP="00DB574B">
      <w:pPr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Глава администрации                                     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>Е.М.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B574B">
        <w:rPr>
          <w:rFonts w:ascii="Times New Roman" w:hAnsi="Times New Roman"/>
          <w:color w:val="000000"/>
          <w:sz w:val="28"/>
          <w:szCs w:val="28"/>
          <w:lang w:eastAsia="ru-RU"/>
        </w:rPr>
        <w:t>Лощихина</w:t>
      </w:r>
    </w:p>
    <w:sectPr w:rsidR="0034065C" w:rsidRPr="00722622" w:rsidSect="004E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4F4F"/>
    <w:rsid w:val="00120ABC"/>
    <w:rsid w:val="001851F1"/>
    <w:rsid w:val="00204F4F"/>
    <w:rsid w:val="0034065C"/>
    <w:rsid w:val="004469D6"/>
    <w:rsid w:val="004E4917"/>
    <w:rsid w:val="004F30B4"/>
    <w:rsid w:val="00722622"/>
    <w:rsid w:val="008E490D"/>
    <w:rsid w:val="00994AC5"/>
    <w:rsid w:val="00D31A65"/>
    <w:rsid w:val="00DB5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91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247</Words>
  <Characters>1410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2024-02-19T11:29:00Z</cp:lastPrinted>
  <dcterms:created xsi:type="dcterms:W3CDTF">2024-02-16T13:28:00Z</dcterms:created>
  <dcterms:modified xsi:type="dcterms:W3CDTF">2024-02-19T11:29:00Z</dcterms:modified>
</cp:coreProperties>
</file>